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F82F0" w14:textId="65A8054C" w:rsidR="006F7C6D" w:rsidRDefault="000D4310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  <w:r>
        <w:rPr>
          <w:rFonts w:ascii="Montserrat" w:hAnsi="Montserrat"/>
          <w:b/>
          <w:bCs/>
          <w:color w:val="2D3A90"/>
          <w:sz w:val="28"/>
          <w:szCs w:val="28"/>
        </w:rPr>
        <w:t xml:space="preserve">                                  </w:t>
      </w:r>
    </w:p>
    <w:p w14:paraId="3C1CAC86" w14:textId="77777777" w:rsidR="006F7C6D" w:rsidRDefault="006F7C6D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</w:p>
    <w:p w14:paraId="099CD0FE" w14:textId="77777777" w:rsidR="006F7C6D" w:rsidRDefault="006F7C6D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</w:p>
    <w:p w14:paraId="7C621419" w14:textId="331361D4" w:rsidR="00BE1D4D" w:rsidRDefault="00733046" w:rsidP="00BE1D4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  <w:r>
        <w:rPr>
          <w:rFonts w:ascii="Montserrat" w:hAnsi="Montserrat"/>
          <w:b/>
          <w:bCs/>
          <w:color w:val="2D3A90"/>
          <w:sz w:val="28"/>
          <w:szCs w:val="28"/>
        </w:rPr>
        <w:t>Toplotne pumpe</w:t>
      </w:r>
      <w:r w:rsidR="00BE1D4D">
        <w:rPr>
          <w:rFonts w:ascii="Montserrat" w:hAnsi="Montserrat"/>
          <w:b/>
          <w:bCs/>
          <w:color w:val="2D3A90"/>
          <w:sz w:val="28"/>
          <w:szCs w:val="28"/>
        </w:rPr>
        <w:t xml:space="preserve"> EKO</w:t>
      </w:r>
    </w:p>
    <w:p w14:paraId="1A2CFB84" w14:textId="7D482AD0" w:rsidR="0058606D" w:rsidRPr="0058606D" w:rsidRDefault="0058606D" w:rsidP="0058606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8"/>
          <w:szCs w:val="28"/>
        </w:rPr>
      </w:pPr>
      <w:r w:rsidRPr="0058606D">
        <w:rPr>
          <w:rFonts w:ascii="Montserrat" w:hAnsi="Montserrat"/>
          <w:b/>
          <w:bCs/>
          <w:noProof/>
          <w:color w:val="2FB44B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A103DB" wp14:editId="771DDA4C">
            <wp:simplePos x="0" y="0"/>
            <wp:positionH relativeFrom="column">
              <wp:posOffset>-1785832</wp:posOffset>
            </wp:positionH>
            <wp:positionV relativeFrom="paragraph">
              <wp:posOffset>-4969933</wp:posOffset>
            </wp:positionV>
            <wp:extent cx="10317480" cy="2936479"/>
            <wp:effectExtent l="0" t="0" r="762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480" cy="293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D4D">
        <w:rPr>
          <w:rFonts w:ascii="Montserrat" w:hAnsi="Montserrat"/>
          <w:b/>
          <w:bCs/>
          <w:color w:val="2FB44B"/>
          <w:sz w:val="28"/>
          <w:szCs w:val="28"/>
        </w:rPr>
        <w:t xml:space="preserve">Energetski efikasna </w:t>
      </w:r>
      <w:r w:rsidR="00BE1D4D" w:rsidRPr="0014751C">
        <w:rPr>
          <w:rFonts w:ascii="Montserrat" w:hAnsi="Montserrat"/>
          <w:b/>
          <w:bCs/>
          <w:color w:val="00B050"/>
          <w:sz w:val="28"/>
          <w:szCs w:val="28"/>
        </w:rPr>
        <w:t>rešenja</w:t>
      </w:r>
    </w:p>
    <w:p w14:paraId="532D48B4" w14:textId="77777777" w:rsidR="0058606D" w:rsidRDefault="0058606D" w:rsidP="0058606D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8"/>
          <w:szCs w:val="28"/>
        </w:rPr>
      </w:pPr>
    </w:p>
    <w:p w14:paraId="684FA40A" w14:textId="4D51BB78" w:rsidR="00633EA4" w:rsidRDefault="00733046" w:rsidP="00C67A89">
      <w:pPr>
        <w:jc w:val="both"/>
        <w:rPr>
          <w:rFonts w:ascii="Montserrat" w:hAnsi="Montserrat" w:cstheme="minorHAnsi"/>
          <w:color w:val="000000" w:themeColor="text1"/>
        </w:rPr>
      </w:pPr>
      <w:r>
        <w:rPr>
          <w:rFonts w:ascii="Montserrat" w:hAnsi="Montserrat" w:cstheme="minorHAnsi"/>
          <w:color w:val="000000" w:themeColor="text1"/>
        </w:rPr>
        <w:t>Toplotne pumpe</w:t>
      </w:r>
      <w:r w:rsidR="00341A15" w:rsidRPr="00920A06">
        <w:rPr>
          <w:rFonts w:ascii="Montserrat" w:hAnsi="Montserrat" w:cstheme="minorHAnsi"/>
          <w:color w:val="000000" w:themeColor="text1"/>
        </w:rPr>
        <w:t xml:space="preserve"> Eko Elektrofrigo prestavljaju jedinice koje odlikuje pouzdan rad, vrhunske performanse i jednostavna montaža. Nudimo kompletan </w:t>
      </w:r>
      <w:r w:rsidR="00683B51" w:rsidRPr="00920A06">
        <w:rPr>
          <w:rFonts w:ascii="Montserrat" w:hAnsi="Montserrat" w:cstheme="minorHAnsi"/>
          <w:color w:val="000000" w:themeColor="text1"/>
        </w:rPr>
        <w:t>asortiman</w:t>
      </w:r>
      <w:r w:rsidR="00341A15" w:rsidRPr="00920A06">
        <w:rPr>
          <w:rFonts w:ascii="Montserrat" w:hAnsi="Montserrat" w:cstheme="minorHAnsi"/>
          <w:color w:val="000000" w:themeColor="text1"/>
        </w:rPr>
        <w:t xml:space="preserve"> uređaja</w:t>
      </w:r>
      <w:r>
        <w:rPr>
          <w:rFonts w:ascii="Montserrat" w:hAnsi="Montserrat" w:cstheme="minorHAnsi"/>
          <w:color w:val="000000" w:themeColor="text1"/>
        </w:rPr>
        <w:t>!</w:t>
      </w:r>
    </w:p>
    <w:p w14:paraId="20B3BAC9" w14:textId="48A9EBEB" w:rsidR="00633EA4" w:rsidRDefault="00633EA4">
      <w:pPr>
        <w:rPr>
          <w:rFonts w:cstheme="minorHAnsi"/>
          <w:color w:val="000000" w:themeColor="text1"/>
          <w:sz w:val="24"/>
          <w:szCs w:val="24"/>
        </w:rPr>
      </w:pPr>
    </w:p>
    <w:p w14:paraId="3B725CE2" w14:textId="510AD431" w:rsidR="007E4F0D" w:rsidRDefault="00633EA4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  <w:r w:rsidRPr="00633EA4">
        <w:rPr>
          <w:rFonts w:ascii="Montserrat" w:hAnsi="Montserrat"/>
          <w:b/>
          <w:bCs/>
          <w:color w:val="2D3A90"/>
          <w:sz w:val="24"/>
          <w:szCs w:val="24"/>
        </w:rPr>
        <w:t>K</w:t>
      </w:r>
      <w:r w:rsidR="00733046">
        <w:rPr>
          <w:rFonts w:ascii="Montserrat" w:hAnsi="Montserrat"/>
          <w:b/>
          <w:bCs/>
          <w:color w:val="2D3A90"/>
          <w:sz w:val="24"/>
          <w:szCs w:val="24"/>
        </w:rPr>
        <w:t>arakteristike</w:t>
      </w:r>
      <w:r>
        <w:rPr>
          <w:rFonts w:ascii="Montserrat" w:hAnsi="Montserrat"/>
          <w:b/>
          <w:bCs/>
          <w:color w:val="2D3A90"/>
          <w:sz w:val="24"/>
          <w:szCs w:val="24"/>
        </w:rPr>
        <w:t>:</w:t>
      </w:r>
    </w:p>
    <w:p w14:paraId="05BF1D0B" w14:textId="6FF44D30" w:rsidR="00733046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4BF31BC4" w14:textId="77777777" w:rsidR="00174601" w:rsidRDefault="00174601" w:rsidP="00174601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R32 rashladno sredstvo, ekološki prihvatljivo</w:t>
      </w:r>
    </w:p>
    <w:p w14:paraId="74737D0F" w14:textId="475CEE9A" w:rsidR="000D4310" w:rsidRDefault="000D4310" w:rsidP="000D4310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Energetska klasa: A++</w:t>
      </w:r>
    </w:p>
    <w:p w14:paraId="62305D2D" w14:textId="5701D5A6" w:rsidR="000D4310" w:rsidRPr="00633EA4" w:rsidRDefault="000D4310" w:rsidP="00174601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Grejanje + hlađenje + sanitarna topla voda</w:t>
      </w:r>
    </w:p>
    <w:p w14:paraId="5212A389" w14:textId="273482E4" w:rsidR="006C3C29" w:rsidRDefault="00733046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DC inverter kompresor</w:t>
      </w:r>
      <w:r w:rsidR="000D4310">
        <w:rPr>
          <w:rFonts w:ascii="Montserrat" w:hAnsi="Montserrat"/>
          <w:b/>
          <w:bCs/>
          <w:color w:val="2FB44B"/>
          <w:sz w:val="24"/>
          <w:szCs w:val="24"/>
        </w:rPr>
        <w:t>a</w:t>
      </w:r>
    </w:p>
    <w:p w14:paraId="0A826B7B" w14:textId="1252C83C" w:rsidR="00733046" w:rsidRDefault="000D4310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noProof/>
          <w:color w:val="2D3A9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8B78F9E" wp14:editId="55606463">
            <wp:simplePos x="0" y="0"/>
            <wp:positionH relativeFrom="margin">
              <wp:align>right</wp:align>
            </wp:positionH>
            <wp:positionV relativeFrom="paragraph">
              <wp:posOffset>138651</wp:posOffset>
            </wp:positionV>
            <wp:extent cx="2691765" cy="4213225"/>
            <wp:effectExtent l="0" t="0" r="0" b="0"/>
            <wp:wrapSquare wrapText="bothSides"/>
            <wp:docPr id="1231164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046">
        <w:rPr>
          <w:rFonts w:ascii="Montserrat" w:hAnsi="Montserrat"/>
          <w:b/>
          <w:bCs/>
          <w:color w:val="2FB44B"/>
          <w:sz w:val="24"/>
          <w:szCs w:val="24"/>
        </w:rPr>
        <w:t>Pametno upravljanje WiFi</w:t>
      </w:r>
    </w:p>
    <w:p w14:paraId="64A1F323" w14:textId="53EF2482" w:rsidR="000D4310" w:rsidRPr="00733046" w:rsidRDefault="000D4310" w:rsidP="000D4310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FB44B"/>
          <w:sz w:val="24"/>
          <w:szCs w:val="24"/>
          <w:lang w:val="en-US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 xml:space="preserve">Temperatura izlazne vode do 60 </w:t>
      </w:r>
      <w:r>
        <w:rPr>
          <w:rFonts w:ascii="Montserrat" w:hAnsi="Montserrat"/>
          <w:b/>
          <w:bCs/>
          <w:color w:val="2FB44B"/>
          <w:sz w:val="24"/>
          <w:szCs w:val="24"/>
          <w:lang w:val="en-US"/>
        </w:rPr>
        <w:t>°C</w:t>
      </w:r>
    </w:p>
    <w:p w14:paraId="20FF4FC8" w14:textId="77777777" w:rsidR="00725707" w:rsidRPr="00633EA4" w:rsidRDefault="00725707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</w:rPr>
      </w:pPr>
    </w:p>
    <w:p w14:paraId="4C8656B5" w14:textId="6688A38D" w:rsidR="00633EA4" w:rsidRDefault="00633EA4" w:rsidP="00633EA4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50615EC1" w14:textId="70BDD317" w:rsidR="000D4310" w:rsidRDefault="000D4310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32B09490" w14:textId="29FF1792" w:rsidR="00AA64CF" w:rsidRDefault="00AA64CF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  <w:r>
        <w:rPr>
          <w:rFonts w:ascii="Montserrat" w:hAnsi="Montserrat"/>
          <w:b/>
          <w:bCs/>
          <w:color w:val="2D3A90"/>
          <w:sz w:val="24"/>
          <w:szCs w:val="24"/>
        </w:rPr>
        <w:t>MODELI</w:t>
      </w:r>
      <w:r w:rsidR="00B26F56">
        <w:rPr>
          <w:rFonts w:ascii="Montserrat" w:hAnsi="Montserrat"/>
          <w:b/>
          <w:bCs/>
          <w:color w:val="2D3A90"/>
          <w:sz w:val="24"/>
          <w:szCs w:val="24"/>
        </w:rPr>
        <w:t>:</w:t>
      </w:r>
    </w:p>
    <w:p w14:paraId="6DAB8FB0" w14:textId="2246E236" w:rsidR="00B26F56" w:rsidRDefault="00B26F56" w:rsidP="00AA64CF">
      <w:pPr>
        <w:tabs>
          <w:tab w:val="left" w:pos="708"/>
          <w:tab w:val="left" w:pos="1485"/>
        </w:tabs>
        <w:spacing w:after="0"/>
        <w:rPr>
          <w:rFonts w:ascii="Montserrat" w:hAnsi="Montserrat"/>
          <w:b/>
          <w:bCs/>
          <w:color w:val="2D3A90"/>
          <w:sz w:val="24"/>
          <w:szCs w:val="24"/>
        </w:rPr>
      </w:pPr>
    </w:p>
    <w:p w14:paraId="274F275B" w14:textId="17E101D5" w:rsidR="005D44D2" w:rsidRDefault="006F03D7">
      <w:pPr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B</w:t>
      </w:r>
      <w:r w:rsidR="000D4310">
        <w:rPr>
          <w:rFonts w:ascii="Montserrat" w:hAnsi="Montserrat"/>
          <w:b/>
          <w:bCs/>
          <w:color w:val="2FB44B"/>
          <w:sz w:val="24"/>
          <w:szCs w:val="24"/>
        </w:rPr>
        <w:t>LN</w:t>
      </w:r>
      <w:r w:rsidR="005D44D2">
        <w:rPr>
          <w:rFonts w:ascii="Montserrat" w:hAnsi="Montserrat"/>
          <w:b/>
          <w:bCs/>
          <w:color w:val="2FB44B"/>
          <w:sz w:val="24"/>
          <w:szCs w:val="24"/>
        </w:rPr>
        <w:t>-</w:t>
      </w:r>
      <w:r w:rsidR="000D4310">
        <w:rPr>
          <w:rFonts w:ascii="Montserrat" w:hAnsi="Montserrat"/>
          <w:b/>
          <w:bCs/>
          <w:color w:val="2FB44B"/>
          <w:sz w:val="24"/>
          <w:szCs w:val="24"/>
        </w:rPr>
        <w:t>A12</w:t>
      </w:r>
      <w:r w:rsidR="005D44D2">
        <w:rPr>
          <w:rFonts w:ascii="Montserrat" w:hAnsi="Montserrat"/>
          <w:b/>
          <w:bCs/>
          <w:color w:val="2FB44B"/>
          <w:sz w:val="24"/>
          <w:szCs w:val="24"/>
        </w:rPr>
        <w:t>-F</w:t>
      </w:r>
      <w:r w:rsidR="000D4310">
        <w:rPr>
          <w:rFonts w:ascii="Montserrat" w:hAnsi="Montserrat"/>
          <w:b/>
          <w:bCs/>
          <w:color w:val="2FB44B"/>
          <w:sz w:val="24"/>
          <w:szCs w:val="24"/>
        </w:rPr>
        <w:t>3</w:t>
      </w:r>
    </w:p>
    <w:p w14:paraId="582E3D72" w14:textId="3C22200C" w:rsidR="000D4310" w:rsidRDefault="000D4310" w:rsidP="000D4310">
      <w:pPr>
        <w:rPr>
          <w:rFonts w:ascii="Montserrat" w:hAnsi="Montserrat"/>
          <w:b/>
          <w:bCs/>
          <w:color w:val="2FB44B"/>
          <w:sz w:val="24"/>
          <w:szCs w:val="24"/>
        </w:rPr>
      </w:pPr>
      <w:r>
        <w:rPr>
          <w:rFonts w:ascii="Montserrat" w:hAnsi="Montserrat"/>
          <w:b/>
          <w:bCs/>
          <w:color w:val="2FB44B"/>
          <w:sz w:val="24"/>
          <w:szCs w:val="24"/>
        </w:rPr>
        <w:t>BLN-A18-F3</w:t>
      </w:r>
    </w:p>
    <w:p w14:paraId="42F33A88" w14:textId="2BA77F70" w:rsidR="00B26F56" w:rsidRDefault="000D4310" w:rsidP="00B26F56">
      <w:pPr>
        <w:rPr>
          <w:rFonts w:cstheme="minorHAnsi"/>
          <w:color w:val="2D3A90"/>
          <w:sz w:val="28"/>
          <w:szCs w:val="28"/>
        </w:rPr>
      </w:pPr>
      <w:r>
        <w:rPr>
          <w:rFonts w:cstheme="minorHAnsi"/>
          <w:noProof/>
          <w:color w:val="2D3A9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04CFDE4" wp14:editId="0B283E5D">
            <wp:simplePos x="0" y="0"/>
            <wp:positionH relativeFrom="margin">
              <wp:align>left</wp:align>
            </wp:positionH>
            <wp:positionV relativeFrom="paragraph">
              <wp:posOffset>-16154</wp:posOffset>
            </wp:positionV>
            <wp:extent cx="1623974" cy="2526182"/>
            <wp:effectExtent l="0" t="0" r="0" b="0"/>
            <wp:wrapSquare wrapText="bothSides"/>
            <wp:docPr id="8047524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4" cy="25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E5DB3" w14:textId="35BA83BB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7B3F404C" w14:textId="6AD510E7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47DFBD1A" w14:textId="7D6477BF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0F760AC5" w14:textId="12BA608C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7C444E2A" w14:textId="092B2DE8" w:rsidR="00B26F56" w:rsidRDefault="00B26F56" w:rsidP="00B26F56">
      <w:pPr>
        <w:rPr>
          <w:rFonts w:cstheme="minorHAnsi"/>
          <w:color w:val="2D3A90"/>
          <w:sz w:val="28"/>
          <w:szCs w:val="28"/>
        </w:rPr>
      </w:pPr>
    </w:p>
    <w:p w14:paraId="1A36CC02" w14:textId="3FC5214C" w:rsidR="00174601" w:rsidRDefault="00174601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4F7772F5" w14:textId="6E8928D3" w:rsidR="000D4310" w:rsidRDefault="000D4310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78FFA7F5" w14:textId="3C9BCF9D" w:rsidR="000D4310" w:rsidRDefault="000D4310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344DC8B2" w14:textId="77777777" w:rsidR="000D4310" w:rsidRDefault="000D4310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556147B3" w14:textId="4FB2BE76" w:rsidR="00725707" w:rsidRPr="000D4310" w:rsidRDefault="00725707" w:rsidP="000D4310">
      <w:pPr>
        <w:rPr>
          <w:rFonts w:ascii="Montserrat" w:hAnsi="Montserrat"/>
          <w:b/>
          <w:bCs/>
          <w:color w:val="2D3A90"/>
          <w:sz w:val="24"/>
          <w:szCs w:val="24"/>
        </w:rPr>
      </w:pPr>
      <w:r w:rsidRPr="00725707">
        <w:rPr>
          <w:noProof/>
        </w:rPr>
        <w:drawing>
          <wp:anchor distT="0" distB="0" distL="114300" distR="114300" simplePos="0" relativeHeight="251669504" behindDoc="0" locked="0" layoutInCell="1" allowOverlap="1" wp14:anchorId="6AFB83EE" wp14:editId="4B9B2EF1">
            <wp:simplePos x="0" y="0"/>
            <wp:positionH relativeFrom="margin">
              <wp:align>left</wp:align>
            </wp:positionH>
            <wp:positionV relativeFrom="paragraph">
              <wp:posOffset>270206</wp:posOffset>
            </wp:positionV>
            <wp:extent cx="5366385" cy="4364990"/>
            <wp:effectExtent l="0" t="0" r="5715" b="0"/>
            <wp:wrapSquare wrapText="bothSides"/>
            <wp:docPr id="201629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56">
        <w:rPr>
          <w:rFonts w:ascii="Montserrat" w:hAnsi="Montserrat"/>
          <w:b/>
          <w:bCs/>
          <w:color w:val="2D3A90"/>
          <w:sz w:val="24"/>
          <w:szCs w:val="24"/>
        </w:rPr>
        <w:t>Tehnički podaci:</w:t>
      </w:r>
    </w:p>
    <w:p w14:paraId="1F4B9739" w14:textId="52F786D3" w:rsidR="000D4310" w:rsidRDefault="000D4310" w:rsidP="00D2505F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  <w:r>
        <w:rPr>
          <w:rFonts w:ascii="Montserrat" w:hAnsi="Montserrat"/>
          <w:b/>
          <w:bCs/>
          <w:noProof/>
          <w:color w:val="2D3A9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2BAF046" wp14:editId="7CFC1C26">
            <wp:simplePos x="0" y="0"/>
            <wp:positionH relativeFrom="margin">
              <wp:align>left</wp:align>
            </wp:positionH>
            <wp:positionV relativeFrom="paragraph">
              <wp:posOffset>4402353</wp:posOffset>
            </wp:positionV>
            <wp:extent cx="2910840" cy="2896235"/>
            <wp:effectExtent l="0" t="0" r="0" b="0"/>
            <wp:wrapSquare wrapText="bothSides"/>
            <wp:docPr id="9302532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B3483" w14:textId="77777777" w:rsidR="000D4310" w:rsidRDefault="000D4310" w:rsidP="00725707">
      <w:pPr>
        <w:rPr>
          <w:rFonts w:ascii="Montserrat" w:hAnsi="Montserrat"/>
          <w:b/>
          <w:bCs/>
          <w:color w:val="00B050"/>
          <w:sz w:val="24"/>
          <w:szCs w:val="24"/>
        </w:rPr>
      </w:pPr>
    </w:p>
    <w:p w14:paraId="0A0250E1" w14:textId="77777777" w:rsidR="00725707" w:rsidRDefault="00725707" w:rsidP="00725707">
      <w:pPr>
        <w:rPr>
          <w:rFonts w:ascii="Montserrat" w:hAnsi="Montserrat"/>
          <w:b/>
          <w:bCs/>
          <w:color w:val="00B050"/>
          <w:sz w:val="24"/>
          <w:szCs w:val="24"/>
        </w:rPr>
      </w:pPr>
    </w:p>
    <w:p w14:paraId="7F65721E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0463CD32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02CCBA65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335D52CC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529CFAF8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3338059F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37D45FFB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770636DB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17F5C73B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65C14B02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71D85006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44C2C451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2D5E639C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7E94B43F" w14:textId="77777777" w:rsidR="004B38CD" w:rsidRDefault="004B38CD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4AE99A8C" w14:textId="71D7F1CA" w:rsidR="00B26F56" w:rsidRPr="00B26F56" w:rsidRDefault="00B26F56" w:rsidP="000D4310">
      <w:pPr>
        <w:jc w:val="center"/>
        <w:rPr>
          <w:rFonts w:ascii="Montserrat" w:hAnsi="Montserrat"/>
          <w:b/>
          <w:bCs/>
          <w:color w:val="00B050"/>
          <w:sz w:val="24"/>
          <w:szCs w:val="24"/>
        </w:rPr>
      </w:pPr>
      <w:r w:rsidRPr="00B26F56">
        <w:rPr>
          <w:rFonts w:ascii="Montserrat" w:hAnsi="Montserrat"/>
          <w:b/>
          <w:bCs/>
          <w:color w:val="00B050"/>
          <w:sz w:val="24"/>
          <w:szCs w:val="24"/>
        </w:rPr>
        <w:t>ENERGIJA JE U VAZDUHU!</w:t>
      </w:r>
    </w:p>
    <w:p w14:paraId="06519132" w14:textId="5CA8CE19" w:rsidR="00B26F56" w:rsidRDefault="00B26F56" w:rsidP="00B26F56">
      <w:pPr>
        <w:rPr>
          <w:rFonts w:ascii="Montserrat" w:hAnsi="Montserrat"/>
          <w:b/>
          <w:bCs/>
          <w:color w:val="2D3A90"/>
          <w:sz w:val="24"/>
          <w:szCs w:val="24"/>
        </w:rPr>
      </w:pPr>
    </w:p>
    <w:p w14:paraId="4E436677" w14:textId="6198B80B" w:rsidR="00B26F56" w:rsidRDefault="00B26F56" w:rsidP="00B26F56">
      <w:pPr>
        <w:jc w:val="center"/>
        <w:rPr>
          <w:rFonts w:ascii="Montserrat" w:hAnsi="Montserrat"/>
          <w:b/>
          <w:bCs/>
          <w:color w:val="2D3A90"/>
          <w:sz w:val="24"/>
          <w:szCs w:val="24"/>
        </w:rPr>
      </w:pPr>
      <w:r>
        <w:rPr>
          <w:rFonts w:ascii="Montserrat" w:hAnsi="Montserrat"/>
          <w:b/>
          <w:bCs/>
          <w:color w:val="2D3A90"/>
          <w:sz w:val="24"/>
          <w:szCs w:val="24"/>
        </w:rPr>
        <w:t>Pozovite nas i poručite Vašu toplotnu pumpu već danas!</w:t>
      </w:r>
    </w:p>
    <w:p w14:paraId="6EF82E3C" w14:textId="229B6BBE" w:rsidR="00B26F56" w:rsidRPr="00B26F56" w:rsidRDefault="00B26F56" w:rsidP="00B26F56">
      <w:pPr>
        <w:jc w:val="center"/>
        <w:rPr>
          <w:rFonts w:cstheme="minorHAnsi"/>
          <w:color w:val="2D3A90"/>
          <w:sz w:val="28"/>
          <w:szCs w:val="28"/>
        </w:rPr>
      </w:pPr>
      <w:r>
        <w:rPr>
          <w:rFonts w:ascii="Montserrat" w:hAnsi="Montserrat"/>
          <w:b/>
          <w:bCs/>
          <w:color w:val="2D3A90"/>
          <w:sz w:val="24"/>
          <w:szCs w:val="24"/>
        </w:rPr>
        <w:t>+381 11 37 57 288</w:t>
      </w:r>
    </w:p>
    <w:sectPr w:rsidR="00B26F56" w:rsidRPr="00B26F56" w:rsidSect="006F7C6D">
      <w:headerReference w:type="default" r:id="rId14"/>
      <w:footerReference w:type="default" r:id="rId15"/>
      <w:pgSz w:w="11906" w:h="16838"/>
      <w:pgMar w:top="1440" w:right="1440" w:bottom="1440" w:left="1440" w:header="708" w:footer="2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07B8D" w14:textId="77777777" w:rsidR="001A69A9" w:rsidRDefault="001A69A9" w:rsidP="00A82D25">
      <w:pPr>
        <w:spacing w:after="0" w:line="240" w:lineRule="auto"/>
      </w:pPr>
      <w:r>
        <w:separator/>
      </w:r>
    </w:p>
  </w:endnote>
  <w:endnote w:type="continuationSeparator" w:id="0">
    <w:p w14:paraId="135A6A5F" w14:textId="77777777" w:rsidR="001A69A9" w:rsidRDefault="001A69A9" w:rsidP="00A8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45 Light">
    <w:altName w:val="Arial"/>
    <w:charset w:val="00"/>
    <w:family w:val="swiss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modern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2934" w14:textId="64F88CDC" w:rsidR="000F6D02" w:rsidRDefault="00BE1D4D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0C8E37" wp14:editId="57B2D8FE">
          <wp:simplePos x="0" y="0"/>
          <wp:positionH relativeFrom="column">
            <wp:posOffset>5903341</wp:posOffset>
          </wp:positionH>
          <wp:positionV relativeFrom="paragraph">
            <wp:posOffset>1214705</wp:posOffset>
          </wp:positionV>
          <wp:extent cx="730304" cy="136932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051" cy="13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D02">
      <w:rPr>
        <w:noProof/>
      </w:rPr>
      <w:drawing>
        <wp:anchor distT="0" distB="0" distL="114300" distR="114300" simplePos="0" relativeHeight="251662336" behindDoc="1" locked="0" layoutInCell="1" allowOverlap="1" wp14:anchorId="728FE9E3" wp14:editId="2E40C956">
          <wp:simplePos x="0" y="0"/>
          <wp:positionH relativeFrom="column">
            <wp:posOffset>-2566381</wp:posOffset>
          </wp:positionH>
          <wp:positionV relativeFrom="paragraph">
            <wp:posOffset>229581</wp:posOffset>
          </wp:positionV>
          <wp:extent cx="9962866" cy="2625090"/>
          <wp:effectExtent l="0" t="0" r="635" b="3810"/>
          <wp:wrapNone/>
          <wp:docPr id="13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2866" cy="2625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6D02">
      <w:rPr>
        <w:noProof/>
      </w:rPr>
      <w:drawing>
        <wp:inline distT="0" distB="0" distL="0" distR="0" wp14:anchorId="7AF063AA" wp14:editId="732C7B13">
          <wp:extent cx="457200" cy="85725"/>
          <wp:effectExtent l="0" t="0" r="0" b="9525"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85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1CF9F" w14:textId="77777777" w:rsidR="001A69A9" w:rsidRDefault="001A69A9" w:rsidP="00A82D25">
      <w:pPr>
        <w:spacing w:after="0" w:line="240" w:lineRule="auto"/>
      </w:pPr>
      <w:r>
        <w:separator/>
      </w:r>
    </w:p>
  </w:footnote>
  <w:footnote w:type="continuationSeparator" w:id="0">
    <w:p w14:paraId="326511C6" w14:textId="77777777" w:rsidR="001A69A9" w:rsidRDefault="001A69A9" w:rsidP="00A82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4012" w14:textId="77777777" w:rsidR="00A82D25" w:rsidRPr="00A82D25" w:rsidRDefault="000F6D02" w:rsidP="00A82D2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8D5E02" wp14:editId="785C1AE3">
          <wp:simplePos x="0" y="0"/>
          <wp:positionH relativeFrom="column">
            <wp:posOffset>2651971</wp:posOffset>
          </wp:positionH>
          <wp:positionV relativeFrom="paragraph">
            <wp:posOffset>261832</wp:posOffset>
          </wp:positionV>
          <wp:extent cx="3162300" cy="466725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2D25">
      <w:rPr>
        <w:noProof/>
      </w:rPr>
      <w:drawing>
        <wp:anchor distT="0" distB="0" distL="114300" distR="114300" simplePos="0" relativeHeight="251660288" behindDoc="0" locked="0" layoutInCell="1" allowOverlap="1" wp14:anchorId="00805E18" wp14:editId="57A67A49">
          <wp:simplePos x="0" y="0"/>
          <wp:positionH relativeFrom="column">
            <wp:posOffset>-366395</wp:posOffset>
          </wp:positionH>
          <wp:positionV relativeFrom="paragraph">
            <wp:posOffset>-137160</wp:posOffset>
          </wp:positionV>
          <wp:extent cx="1266825" cy="523875"/>
          <wp:effectExtent l="0" t="0" r="9525" b="9525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D25">
      <w:rPr>
        <w:noProof/>
      </w:rPr>
      <w:drawing>
        <wp:anchor distT="0" distB="0" distL="114300" distR="114300" simplePos="0" relativeHeight="251659264" behindDoc="1" locked="0" layoutInCell="1" allowOverlap="1" wp14:anchorId="28AE2BDF" wp14:editId="3CD5D7CA">
          <wp:simplePos x="0" y="0"/>
          <wp:positionH relativeFrom="column">
            <wp:posOffset>-2842895</wp:posOffset>
          </wp:positionH>
          <wp:positionV relativeFrom="paragraph">
            <wp:posOffset>-1868805</wp:posOffset>
          </wp:positionV>
          <wp:extent cx="10317480" cy="2936479"/>
          <wp:effectExtent l="0" t="0" r="7620" b="0"/>
          <wp:wrapNone/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7480" cy="2936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A2A12"/>
    <w:multiLevelType w:val="hybridMultilevel"/>
    <w:tmpl w:val="F4BC575E"/>
    <w:lvl w:ilvl="0" w:tplc="98A2E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1594D"/>
    <w:multiLevelType w:val="hybridMultilevel"/>
    <w:tmpl w:val="043CC716"/>
    <w:lvl w:ilvl="0" w:tplc="EC60ACBA">
      <w:start w:val="9"/>
      <w:numFmt w:val="bullet"/>
      <w:lvlText w:val="-"/>
      <w:lvlJc w:val="left"/>
      <w:pPr>
        <w:ind w:left="720" w:hanging="360"/>
      </w:pPr>
      <w:rPr>
        <w:rFonts w:ascii="Helvetica 45 Light" w:eastAsia="Times New Roman" w:hAnsi="Helvetica 45 Light" w:cs="Helvetica 45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5792A"/>
    <w:multiLevelType w:val="hybridMultilevel"/>
    <w:tmpl w:val="164824C6"/>
    <w:lvl w:ilvl="0" w:tplc="3DB0D96C">
      <w:start w:val="1"/>
      <w:numFmt w:val="bullet"/>
      <w:lvlText w:val="-"/>
      <w:lvlJc w:val="left"/>
      <w:pPr>
        <w:ind w:left="726" w:hanging="366"/>
      </w:pPr>
      <w:rPr>
        <w:rFonts w:ascii="Arial" w:eastAsia="Arial" w:hAnsi="Arial" w:hint="default"/>
        <w:sz w:val="21"/>
        <w:szCs w:val="21"/>
      </w:rPr>
    </w:lvl>
    <w:lvl w:ilvl="1" w:tplc="9F3C3C78">
      <w:start w:val="1"/>
      <w:numFmt w:val="bullet"/>
      <w:lvlText w:val="•"/>
      <w:lvlJc w:val="left"/>
      <w:pPr>
        <w:ind w:left="1449" w:hanging="366"/>
      </w:pPr>
      <w:rPr>
        <w:rFonts w:hint="default"/>
      </w:rPr>
    </w:lvl>
    <w:lvl w:ilvl="2" w:tplc="32E25F0A">
      <w:start w:val="1"/>
      <w:numFmt w:val="bullet"/>
      <w:lvlText w:val="•"/>
      <w:lvlJc w:val="left"/>
      <w:pPr>
        <w:ind w:left="2172" w:hanging="366"/>
      </w:pPr>
      <w:rPr>
        <w:rFonts w:hint="default"/>
      </w:rPr>
    </w:lvl>
    <w:lvl w:ilvl="3" w:tplc="7F8A7388">
      <w:start w:val="1"/>
      <w:numFmt w:val="bullet"/>
      <w:lvlText w:val="•"/>
      <w:lvlJc w:val="left"/>
      <w:pPr>
        <w:ind w:left="2894" w:hanging="366"/>
      </w:pPr>
      <w:rPr>
        <w:rFonts w:hint="default"/>
      </w:rPr>
    </w:lvl>
    <w:lvl w:ilvl="4" w:tplc="A02E7EF6">
      <w:start w:val="1"/>
      <w:numFmt w:val="bullet"/>
      <w:lvlText w:val="•"/>
      <w:lvlJc w:val="left"/>
      <w:pPr>
        <w:ind w:left="3617" w:hanging="366"/>
      </w:pPr>
      <w:rPr>
        <w:rFonts w:hint="default"/>
      </w:rPr>
    </w:lvl>
    <w:lvl w:ilvl="5" w:tplc="4BA2DD82">
      <w:start w:val="1"/>
      <w:numFmt w:val="bullet"/>
      <w:lvlText w:val="•"/>
      <w:lvlJc w:val="left"/>
      <w:pPr>
        <w:ind w:left="4340" w:hanging="366"/>
      </w:pPr>
      <w:rPr>
        <w:rFonts w:hint="default"/>
      </w:rPr>
    </w:lvl>
    <w:lvl w:ilvl="6" w:tplc="819A93F8">
      <w:start w:val="1"/>
      <w:numFmt w:val="bullet"/>
      <w:lvlText w:val="•"/>
      <w:lvlJc w:val="left"/>
      <w:pPr>
        <w:ind w:left="5062" w:hanging="366"/>
      </w:pPr>
      <w:rPr>
        <w:rFonts w:hint="default"/>
      </w:rPr>
    </w:lvl>
    <w:lvl w:ilvl="7" w:tplc="21AAC01C">
      <w:start w:val="1"/>
      <w:numFmt w:val="bullet"/>
      <w:lvlText w:val="•"/>
      <w:lvlJc w:val="left"/>
      <w:pPr>
        <w:ind w:left="5785" w:hanging="366"/>
      </w:pPr>
      <w:rPr>
        <w:rFonts w:hint="default"/>
      </w:rPr>
    </w:lvl>
    <w:lvl w:ilvl="8" w:tplc="8A64920A">
      <w:start w:val="1"/>
      <w:numFmt w:val="bullet"/>
      <w:lvlText w:val="•"/>
      <w:lvlJc w:val="left"/>
      <w:pPr>
        <w:ind w:left="6507" w:hanging="366"/>
      </w:pPr>
      <w:rPr>
        <w:rFonts w:hint="default"/>
      </w:rPr>
    </w:lvl>
  </w:abstractNum>
  <w:abstractNum w:abstractNumId="3" w15:restartNumberingAfterBreak="0">
    <w:nsid w:val="79896263"/>
    <w:multiLevelType w:val="hybridMultilevel"/>
    <w:tmpl w:val="685CEE56"/>
    <w:lvl w:ilvl="0" w:tplc="9B54681C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972191">
    <w:abstractNumId w:val="0"/>
  </w:num>
  <w:num w:numId="2" w16cid:durableId="1736397645">
    <w:abstractNumId w:val="2"/>
  </w:num>
  <w:num w:numId="3" w16cid:durableId="905989060">
    <w:abstractNumId w:val="1"/>
  </w:num>
  <w:num w:numId="4" w16cid:durableId="1151141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29"/>
    <w:rsid w:val="000A607B"/>
    <w:rsid w:val="000B39BC"/>
    <w:rsid w:val="000D4310"/>
    <w:rsid w:val="000F4223"/>
    <w:rsid w:val="000F6D02"/>
    <w:rsid w:val="00123283"/>
    <w:rsid w:val="0014751C"/>
    <w:rsid w:val="00170CC7"/>
    <w:rsid w:val="00174601"/>
    <w:rsid w:val="0018164E"/>
    <w:rsid w:val="00190CDF"/>
    <w:rsid w:val="00196818"/>
    <w:rsid w:val="001A69A9"/>
    <w:rsid w:val="002102F1"/>
    <w:rsid w:val="00236444"/>
    <w:rsid w:val="002B287F"/>
    <w:rsid w:val="002C368C"/>
    <w:rsid w:val="002D50F0"/>
    <w:rsid w:val="002F4DED"/>
    <w:rsid w:val="003012F6"/>
    <w:rsid w:val="00341A15"/>
    <w:rsid w:val="00395993"/>
    <w:rsid w:val="003B6661"/>
    <w:rsid w:val="003E21E2"/>
    <w:rsid w:val="003E64D1"/>
    <w:rsid w:val="003F346A"/>
    <w:rsid w:val="004736FF"/>
    <w:rsid w:val="004B38CD"/>
    <w:rsid w:val="004E16AB"/>
    <w:rsid w:val="00505CA5"/>
    <w:rsid w:val="00512D25"/>
    <w:rsid w:val="005317F3"/>
    <w:rsid w:val="00540E5E"/>
    <w:rsid w:val="0058606D"/>
    <w:rsid w:val="005A6793"/>
    <w:rsid w:val="005D44D2"/>
    <w:rsid w:val="005E07F8"/>
    <w:rsid w:val="005F0DAE"/>
    <w:rsid w:val="00601FBD"/>
    <w:rsid w:val="006229C6"/>
    <w:rsid w:val="006251FF"/>
    <w:rsid w:val="00633EA4"/>
    <w:rsid w:val="00683B51"/>
    <w:rsid w:val="006874C0"/>
    <w:rsid w:val="006C3C29"/>
    <w:rsid w:val="006C6FF4"/>
    <w:rsid w:val="006D7EF9"/>
    <w:rsid w:val="006E1098"/>
    <w:rsid w:val="006E3DD0"/>
    <w:rsid w:val="006F03D7"/>
    <w:rsid w:val="006F7C6D"/>
    <w:rsid w:val="00725707"/>
    <w:rsid w:val="00733046"/>
    <w:rsid w:val="007A75E2"/>
    <w:rsid w:val="007D155D"/>
    <w:rsid w:val="007D2D15"/>
    <w:rsid w:val="007D73F1"/>
    <w:rsid w:val="007E4F0D"/>
    <w:rsid w:val="008404FF"/>
    <w:rsid w:val="008B4D10"/>
    <w:rsid w:val="008C6A07"/>
    <w:rsid w:val="008F6DB7"/>
    <w:rsid w:val="00920A06"/>
    <w:rsid w:val="00932EA1"/>
    <w:rsid w:val="00955C78"/>
    <w:rsid w:val="00962942"/>
    <w:rsid w:val="00A12862"/>
    <w:rsid w:val="00A66088"/>
    <w:rsid w:val="00A82D25"/>
    <w:rsid w:val="00A95BD3"/>
    <w:rsid w:val="00AA64CF"/>
    <w:rsid w:val="00AC1429"/>
    <w:rsid w:val="00AE10F1"/>
    <w:rsid w:val="00B26F56"/>
    <w:rsid w:val="00B607EC"/>
    <w:rsid w:val="00B60E77"/>
    <w:rsid w:val="00BE1D4D"/>
    <w:rsid w:val="00BF1C41"/>
    <w:rsid w:val="00BF4310"/>
    <w:rsid w:val="00C11589"/>
    <w:rsid w:val="00C239F9"/>
    <w:rsid w:val="00C32FF0"/>
    <w:rsid w:val="00C67A89"/>
    <w:rsid w:val="00C93AEC"/>
    <w:rsid w:val="00CC5179"/>
    <w:rsid w:val="00CC5F92"/>
    <w:rsid w:val="00CC7D5D"/>
    <w:rsid w:val="00CF205F"/>
    <w:rsid w:val="00D23A95"/>
    <w:rsid w:val="00D2505F"/>
    <w:rsid w:val="00D442FE"/>
    <w:rsid w:val="00D81283"/>
    <w:rsid w:val="00E63BA7"/>
    <w:rsid w:val="00E92D0D"/>
    <w:rsid w:val="00E96B79"/>
    <w:rsid w:val="00ED5F9E"/>
    <w:rsid w:val="00EE1C3D"/>
    <w:rsid w:val="00EF21A4"/>
    <w:rsid w:val="00F11945"/>
    <w:rsid w:val="00F35ABF"/>
    <w:rsid w:val="00F37AA0"/>
    <w:rsid w:val="00F54908"/>
    <w:rsid w:val="00F60245"/>
    <w:rsid w:val="00F9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C76BC0"/>
  <w15:chartTrackingRefBased/>
  <w15:docId w15:val="{F841C2C2-A478-4CDC-BA22-100CDC2C0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unhideWhenUsed/>
    <w:qFormat/>
    <w:rsid w:val="005E07F8"/>
    <w:pPr>
      <w:widowControl w:val="0"/>
      <w:spacing w:before="69" w:after="0" w:line="240" w:lineRule="auto"/>
      <w:ind w:left="313"/>
      <w:outlineLvl w:val="3"/>
    </w:pPr>
    <w:rPr>
      <w:rFonts w:ascii="Times New Roman" w:eastAsia="Times New Roman" w:hAnsi="Times New Roman"/>
      <w:b/>
      <w:bCs/>
      <w:i/>
      <w:sz w:val="24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D25"/>
  </w:style>
  <w:style w:type="paragraph" w:styleId="Footer">
    <w:name w:val="footer"/>
    <w:basedOn w:val="Normal"/>
    <w:link w:val="FooterChar"/>
    <w:uiPriority w:val="99"/>
    <w:unhideWhenUsed/>
    <w:rsid w:val="00A8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D25"/>
  </w:style>
  <w:style w:type="table" w:styleId="TableGrid">
    <w:name w:val="Table Grid"/>
    <w:basedOn w:val="TableNormal"/>
    <w:uiPriority w:val="39"/>
    <w:rsid w:val="00F60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F1194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F21A4"/>
    <w:pPr>
      <w:widowControl w:val="0"/>
      <w:spacing w:after="0" w:line="240" w:lineRule="auto"/>
    </w:pPr>
    <w:rPr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E07F8"/>
    <w:rPr>
      <w:rFonts w:ascii="Times New Roman" w:eastAsia="Times New Roman" w:hAnsi="Times New Roman"/>
      <w:b/>
      <w:bCs/>
      <w:i/>
      <w:sz w:val="24"/>
      <w:szCs w:val="24"/>
      <w:u w:val="single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D7EF9"/>
    <w:pPr>
      <w:widowControl w:val="0"/>
      <w:spacing w:after="0" w:line="240" w:lineRule="auto"/>
      <w:ind w:left="72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D7EF9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andard">
    <w:name w:val="Standard"/>
    <w:rsid w:val="00AC1429"/>
    <w:pPr>
      <w:suppressAutoHyphens/>
      <w:spacing w:after="0" w:line="240" w:lineRule="auto"/>
      <w:textAlignment w:val="baseline"/>
    </w:pPr>
    <w:rPr>
      <w:rFonts w:ascii="Garamond" w:eastAsia="Times New Roman" w:hAnsi="Garamond" w:cs="Garamond"/>
      <w:kern w:val="1"/>
      <w:szCs w:val="20"/>
      <w:lang w:val="en-US" w:eastAsia="ar-SA"/>
    </w:rPr>
  </w:style>
  <w:style w:type="paragraph" w:customStyle="1" w:styleId="Default">
    <w:name w:val="Default"/>
    <w:rsid w:val="003E21E2"/>
    <w:pPr>
      <w:suppressAutoHyphens/>
      <w:autoSpaceDE w:val="0"/>
      <w:spacing w:after="0" w:line="240" w:lineRule="auto"/>
    </w:pPr>
    <w:rPr>
      <w:rFonts w:ascii="Helvetica 45 Light" w:eastAsia="Times New Roman" w:hAnsi="Helvetica 45 Light" w:cs="Helvetica 45 Light"/>
      <w:color w:val="000000"/>
      <w:sz w:val="24"/>
      <w:szCs w:val="24"/>
      <w:lang w:val="en-US" w:eastAsia="ar-SA"/>
    </w:rPr>
  </w:style>
  <w:style w:type="paragraph" w:styleId="NormalWeb">
    <w:name w:val="Normal (Web)"/>
    <w:basedOn w:val="Normal"/>
    <w:uiPriority w:val="99"/>
    <w:unhideWhenUsed/>
    <w:rsid w:val="003F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PlainTable1">
    <w:name w:val="Plain Table 1"/>
    <w:basedOn w:val="TableNormal"/>
    <w:uiPriority w:val="41"/>
    <w:rsid w:val="002C36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">
    <w:name w:val="Grid Table 6 Colorful"/>
    <w:basedOn w:val="TableNormal"/>
    <w:uiPriority w:val="51"/>
    <w:rsid w:val="00D23A9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1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4" Type="http://schemas.openxmlformats.org/officeDocument/2006/relationships/image" Target="media/image14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image" Target="media/image1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cina\PUBLIC\KOMERCIJALA%202022\Frigomont%20Ni&#353;\Varijanta%201%20ceo%20objekat\EEF-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283E3-AF19-4B7E-BD96-0A4D49C7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EEF-final</Template>
  <TotalTime>550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Jojkić</dc:creator>
  <cp:keywords/>
  <dc:description/>
  <cp:lastModifiedBy>Burnić Igor</cp:lastModifiedBy>
  <cp:revision>28</cp:revision>
  <cp:lastPrinted>2022-06-29T12:45:00Z</cp:lastPrinted>
  <dcterms:created xsi:type="dcterms:W3CDTF">2022-05-31T07:55:00Z</dcterms:created>
  <dcterms:modified xsi:type="dcterms:W3CDTF">2023-05-22T10:17:00Z</dcterms:modified>
</cp:coreProperties>
</file>